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64C" w:rsidRDefault="00C2264C" w:rsidP="00425F2A">
      <w:pPr>
        <w:jc w:val="center"/>
        <w:rPr>
          <w:rFonts w:ascii="Times New Roman" w:hAnsi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left:0;text-align:left;margin-left:-.3pt;margin-top:17.75pt;width:463.2pt;height:188.65pt;z-index:-251657728;visibility:visible;mso-wrap-distance-top:.96pt;mso-wrap-distance-right:3.28081mm;mso-wrap-distance-bottom:1.65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">
            <v:imagedata r:id="rId4" o:title=""/>
            <o:lock v:ext="edit" aspectratio="f"/>
          </v:shape>
        </w:pict>
      </w:r>
      <w:r w:rsidRPr="00577D0D">
        <w:rPr>
          <w:rFonts w:ascii="Times New Roman" w:hAnsi="Times New Roman"/>
          <w:i/>
          <w:color w:val="002060"/>
          <w:sz w:val="28"/>
          <w:szCs w:val="28"/>
        </w:rPr>
        <w:t>МБОУ «Мухоршибирская средняя общеобразовательная школа№1»</w:t>
      </w:r>
    </w:p>
    <w:p w:rsidR="00C2264C" w:rsidRDefault="00C2264C" w:rsidP="00425F2A">
      <w:pPr>
        <w:jc w:val="center"/>
        <w:rPr>
          <w:rFonts w:ascii="Times New Roman" w:hAnsi="Times New Roman"/>
          <w:i/>
          <w:color w:val="002060"/>
          <w:sz w:val="28"/>
          <w:szCs w:val="28"/>
        </w:rPr>
      </w:pPr>
    </w:p>
    <w:p w:rsidR="00C2264C" w:rsidRPr="00577D0D" w:rsidRDefault="00C2264C" w:rsidP="00425F2A">
      <w:pPr>
        <w:jc w:val="center"/>
        <w:rPr>
          <w:rFonts w:ascii="Times New Roman" w:hAnsi="Times New Roman"/>
          <w:i/>
          <w:color w:val="002060"/>
          <w:sz w:val="28"/>
          <w:szCs w:val="28"/>
        </w:rPr>
      </w:pPr>
    </w:p>
    <w:p w:rsidR="00C2264C" w:rsidRDefault="00C2264C" w:rsidP="00425F2A">
      <w:pPr>
        <w:jc w:val="both"/>
        <w:rPr>
          <w:rFonts w:ascii="Times New Roman" w:hAnsi="Times New Roman"/>
          <w:i/>
          <w:sz w:val="40"/>
          <w:szCs w:val="40"/>
        </w:rPr>
      </w:pPr>
      <w:r w:rsidRPr="00D70081">
        <w:rPr>
          <w:rFonts w:ascii="Times New Roman" w:hAnsi="Times New Roman"/>
          <w:i/>
          <w:sz w:val="40"/>
          <w:szCs w:val="40"/>
        </w:rPr>
        <w:t xml:space="preserve">       </w:t>
      </w:r>
    </w:p>
    <w:p w:rsidR="00C2264C" w:rsidRDefault="00C2264C" w:rsidP="00425F2A">
      <w:pPr>
        <w:jc w:val="both"/>
        <w:rPr>
          <w:rFonts w:ascii="Times New Roman" w:hAnsi="Times New Roman"/>
          <w:i/>
          <w:sz w:val="40"/>
          <w:szCs w:val="40"/>
        </w:rPr>
      </w:pPr>
    </w:p>
    <w:p w:rsidR="00C2264C" w:rsidRDefault="00C2264C" w:rsidP="00425F2A">
      <w:pPr>
        <w:jc w:val="both"/>
        <w:rPr>
          <w:rFonts w:ascii="Times New Roman" w:hAnsi="Times New Roman"/>
          <w:i/>
          <w:sz w:val="40"/>
          <w:szCs w:val="40"/>
        </w:rPr>
      </w:pPr>
    </w:p>
    <w:p w:rsidR="00C2264C" w:rsidRDefault="00C2264C" w:rsidP="00425F2A">
      <w:pPr>
        <w:spacing w:after="0" w:line="240" w:lineRule="auto"/>
        <w:jc w:val="both"/>
        <w:rPr>
          <w:rFonts w:ascii="Times New Roman" w:hAnsi="Times New Roman"/>
          <w:i/>
          <w:color w:val="C00000"/>
          <w:sz w:val="28"/>
          <w:szCs w:val="28"/>
        </w:rPr>
      </w:pPr>
      <w:r w:rsidRPr="00425F2A">
        <w:rPr>
          <w:rFonts w:ascii="Times New Roman" w:hAnsi="Times New Roman"/>
          <w:i/>
          <w:color w:val="C00000"/>
          <w:sz w:val="28"/>
          <w:szCs w:val="28"/>
        </w:rPr>
        <w:t xml:space="preserve"> </w:t>
      </w:r>
    </w:p>
    <w:p w:rsidR="00C2264C" w:rsidRDefault="00C2264C" w:rsidP="00CA248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 w:rsidRPr="00577D0D">
        <w:rPr>
          <w:rFonts w:ascii="Times New Roman" w:hAnsi="Times New Roman"/>
          <w:i/>
          <w:color w:val="C00000"/>
          <w:sz w:val="24"/>
          <w:szCs w:val="24"/>
        </w:rPr>
        <w:t xml:space="preserve"> </w:t>
      </w:r>
      <w:r w:rsidRPr="00577D0D">
        <w:rPr>
          <w:rFonts w:ascii="Times New Roman" w:hAnsi="Times New Roman"/>
          <w:b/>
          <w:i/>
          <w:color w:val="C00000"/>
          <w:sz w:val="24"/>
          <w:szCs w:val="24"/>
        </w:rPr>
        <w:t>16 декабря 2015 года</w:t>
      </w:r>
      <w:r w:rsidRPr="00577D0D">
        <w:rPr>
          <w:rFonts w:ascii="Times New Roman" w:hAnsi="Times New Roman"/>
          <w:i/>
          <w:color w:val="002060"/>
          <w:sz w:val="24"/>
          <w:szCs w:val="24"/>
        </w:rPr>
        <w:t xml:space="preserve"> в  школе Учителя  4 классов Мухоршибирской СОШ № 1 провели </w:t>
      </w:r>
      <w:r w:rsidRPr="00577D0D">
        <w:rPr>
          <w:rFonts w:ascii="Times New Roman" w:hAnsi="Times New Roman"/>
          <w:b/>
          <w:i/>
          <w:color w:val="C00000"/>
          <w:sz w:val="24"/>
          <w:szCs w:val="24"/>
        </w:rPr>
        <w:t>«День открытых дверей»</w:t>
      </w:r>
      <w:r w:rsidRPr="00577D0D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Pr="00577D0D">
        <w:rPr>
          <w:rFonts w:ascii="Times New Roman" w:hAnsi="Times New Roman"/>
          <w:i/>
          <w:color w:val="002060"/>
          <w:sz w:val="24"/>
          <w:szCs w:val="24"/>
        </w:rPr>
        <w:t xml:space="preserve">для родителей, будущих первоклассников. Родители и старший воспитатель детского сада «Звездочка» Г.В.Локтионова  посетили  открытые уроки у педагогов начальных классов. </w:t>
      </w:r>
    </w:p>
    <w:p w:rsidR="00C2264C" w:rsidRDefault="00C2264C" w:rsidP="00CA248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 w:rsidRPr="00577D0D">
        <w:rPr>
          <w:rFonts w:ascii="Times New Roman" w:hAnsi="Times New Roman"/>
          <w:i/>
          <w:color w:val="002060"/>
          <w:sz w:val="24"/>
          <w:szCs w:val="24"/>
        </w:rPr>
        <w:t xml:space="preserve"> </w:t>
      </w:r>
      <w:r w:rsidRPr="00577D0D">
        <w:rPr>
          <w:rFonts w:ascii="Times New Roman" w:hAnsi="Times New Roman"/>
          <w:i/>
          <w:color w:val="C00000"/>
          <w:sz w:val="24"/>
          <w:szCs w:val="24"/>
        </w:rPr>
        <w:t>Черных Елена Кирилловна</w:t>
      </w:r>
      <w:r w:rsidRPr="00577D0D">
        <w:rPr>
          <w:rFonts w:ascii="Times New Roman" w:hAnsi="Times New Roman"/>
          <w:i/>
          <w:color w:val="002060"/>
          <w:sz w:val="24"/>
          <w:szCs w:val="24"/>
        </w:rPr>
        <w:t xml:space="preserve"> провела урок русского языка в 4 «б» классе. </w:t>
      </w:r>
    </w:p>
    <w:p w:rsidR="00C2264C" w:rsidRPr="00577D0D" w:rsidRDefault="00C2264C" w:rsidP="00CA248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 w:rsidRPr="00577D0D">
        <w:rPr>
          <w:rFonts w:ascii="Times New Roman" w:hAnsi="Times New Roman"/>
          <w:i/>
          <w:color w:val="002060"/>
          <w:sz w:val="24"/>
          <w:szCs w:val="24"/>
        </w:rPr>
        <w:t xml:space="preserve"> Она показала себя  грамотным, квалифицированным педагогом,  владеющим методикой преподавания, знающим сущность многих педагогических технологий. В своей работе она применяла  инновационные технологии: здоровьесберегающие, информационно-коммуникационные,  проблемное обучение. Личностно-ориентированный подход в обучении,  системность, последовательность, простота и доступность объяснения нового материала, умение настроить ребят на активную мыслительную деятельность обеспечивают  создание на уроках условия, при которых каждый ученик получает возможность развивать умение учиться, устанавливает диалоговые отношения между учениками.</w:t>
      </w:r>
    </w:p>
    <w:p w:rsidR="00C2264C" w:rsidRPr="00577D0D" w:rsidRDefault="00C2264C" w:rsidP="00CA248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 w:rsidRPr="00577D0D">
        <w:rPr>
          <w:rFonts w:ascii="Times New Roman" w:hAnsi="Times New Roman"/>
          <w:i/>
          <w:color w:val="C00000"/>
          <w:sz w:val="24"/>
          <w:szCs w:val="24"/>
        </w:rPr>
        <w:t>Сафонова  Ольга Николаевна</w:t>
      </w:r>
      <w:r w:rsidRPr="00577D0D">
        <w:rPr>
          <w:rFonts w:ascii="Times New Roman" w:hAnsi="Times New Roman"/>
          <w:i/>
          <w:color w:val="002060"/>
          <w:sz w:val="24"/>
          <w:szCs w:val="24"/>
        </w:rPr>
        <w:t xml:space="preserve"> провела урок математики в 4 «а» классе.</w:t>
      </w:r>
    </w:p>
    <w:p w:rsidR="00C2264C" w:rsidRDefault="00C2264C" w:rsidP="00CA248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 w:rsidRPr="00577D0D">
        <w:rPr>
          <w:rFonts w:ascii="Times New Roman" w:hAnsi="Times New Roman"/>
          <w:i/>
          <w:color w:val="002060"/>
          <w:sz w:val="24"/>
          <w:szCs w:val="24"/>
        </w:rPr>
        <w:t xml:space="preserve"> На уроке </w:t>
      </w:r>
      <w:r>
        <w:rPr>
          <w:rFonts w:ascii="Times New Roman" w:hAnsi="Times New Roman"/>
          <w:i/>
          <w:color w:val="002060"/>
          <w:sz w:val="24"/>
          <w:szCs w:val="24"/>
        </w:rPr>
        <w:t>у</w:t>
      </w:r>
      <w:r w:rsidRPr="00577D0D">
        <w:rPr>
          <w:rFonts w:ascii="Times New Roman" w:hAnsi="Times New Roman"/>
          <w:i/>
          <w:color w:val="002060"/>
          <w:sz w:val="24"/>
          <w:szCs w:val="24"/>
        </w:rPr>
        <w:t>читель пробуждает творческие способности  учащихся, так как используются разные способы организации работы (творческие задания, проблемные вопросы и ситуации), чередование индивидуальных и групповых форм работы. Обучение тесно переплетается с воспитанием, педагог постоянно обращается к жизненному опыту учащихся, пробуждая тем самым личную заинтересованность в изучении той или иной информации. В результате повышается качество усвоение учебного материала, мотивация к обучению сохраняется на высоком уровне.</w:t>
      </w:r>
    </w:p>
    <w:p w:rsidR="00C2264C" w:rsidRPr="00577D0D" w:rsidRDefault="00C2264C" w:rsidP="00CA248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</w:p>
    <w:p w:rsidR="00C2264C" w:rsidRPr="00577D0D" w:rsidRDefault="00C2264C" w:rsidP="00425F2A">
      <w:pPr>
        <w:rPr>
          <w:i/>
          <w:sz w:val="24"/>
          <w:szCs w:val="24"/>
        </w:rPr>
      </w:pPr>
      <w:r>
        <w:rPr>
          <w:noProof/>
          <w:lang w:eastAsia="ru-RU"/>
        </w:rPr>
        <w:pict>
          <v:shape id="Рисунок 3" o:spid="_x0000_s1027" type="#_x0000_t75" style="position:absolute;margin-left:218.3pt;margin-top:1.85pt;width:196.3pt;height:219.85pt;z-index:-251658752;visibility:visible;mso-wrap-distance-left:19.08pt;mso-wrap-distance-right:20.1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">
            <v:imagedata r:id="rId5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4" o:spid="_x0000_s1028" type="#_x0000_t75" style="position:absolute;margin-left:-33.65pt;margin-top:-7.85pt;width:181.45pt;height:198.7pt;z-index:-251659776;visibility:visible;mso-wrap-distance-left:17.64pt;mso-wrap-distance-right:19.17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">
            <v:imagedata r:id="rId6" o:title=""/>
            <o:lock v:ext="edit" aspectratio="f"/>
          </v:shape>
        </w:pict>
      </w:r>
    </w:p>
    <w:p w:rsidR="00C2264C" w:rsidRDefault="00C2264C" w:rsidP="00425F2A"/>
    <w:p w:rsidR="00C2264C" w:rsidRDefault="00C2264C" w:rsidP="00425F2A"/>
    <w:p w:rsidR="00C2264C" w:rsidRDefault="00C2264C" w:rsidP="00425F2A"/>
    <w:p w:rsidR="00C2264C" w:rsidRDefault="00C2264C" w:rsidP="00425F2A"/>
    <w:p w:rsidR="00C2264C" w:rsidRDefault="00C2264C" w:rsidP="00425F2A"/>
    <w:p w:rsidR="00C2264C" w:rsidRDefault="00C2264C" w:rsidP="00425F2A">
      <w:pPr>
        <w:rPr>
          <w:rFonts w:ascii="Times New Roman" w:hAnsi="Times New Roman"/>
          <w:i/>
          <w:color w:val="C00000"/>
          <w:sz w:val="28"/>
          <w:szCs w:val="28"/>
        </w:rPr>
      </w:pPr>
    </w:p>
    <w:p w:rsidR="00C2264C" w:rsidRDefault="00C2264C" w:rsidP="00425F2A">
      <w:pPr>
        <w:rPr>
          <w:rFonts w:ascii="Times New Roman" w:hAnsi="Times New Roman"/>
          <w:i/>
          <w:color w:val="C00000"/>
          <w:sz w:val="28"/>
          <w:szCs w:val="28"/>
        </w:rPr>
      </w:pPr>
      <w:r w:rsidRPr="00B9365F">
        <w:rPr>
          <w:rFonts w:ascii="Times New Roman" w:hAnsi="Times New Roman"/>
          <w:i/>
          <w:color w:val="C00000"/>
          <w:sz w:val="28"/>
          <w:szCs w:val="28"/>
        </w:rPr>
        <w:t>Спасибо учителям начальных классов, ребятам 4</w:t>
      </w:r>
      <w:r>
        <w:rPr>
          <w:rFonts w:ascii="Times New Roman" w:hAnsi="Times New Roman"/>
          <w:i/>
          <w:color w:val="C00000"/>
          <w:sz w:val="28"/>
          <w:szCs w:val="28"/>
        </w:rPr>
        <w:t>-х</w:t>
      </w:r>
      <w:r w:rsidRPr="00B9365F">
        <w:rPr>
          <w:rFonts w:ascii="Times New Roman" w:hAnsi="Times New Roman"/>
          <w:i/>
          <w:color w:val="C00000"/>
          <w:sz w:val="28"/>
          <w:szCs w:val="28"/>
        </w:rPr>
        <w:t xml:space="preserve">  классов, принявшим активное участие в мероприятиях дня открытых дверей!</w:t>
      </w:r>
    </w:p>
    <w:p w:rsidR="00C2264C" w:rsidRPr="00B9365F" w:rsidRDefault="00C2264C" w:rsidP="00425F2A">
      <w:pPr>
        <w:rPr>
          <w:rFonts w:ascii="Times New Roman" w:hAnsi="Times New Roman"/>
          <w:i/>
          <w:color w:val="002060"/>
        </w:rPr>
      </w:pPr>
      <w:r w:rsidRPr="00B9365F">
        <w:rPr>
          <w:rFonts w:ascii="Times New Roman" w:hAnsi="Times New Roman"/>
          <w:i/>
          <w:color w:val="C00000"/>
          <w:sz w:val="28"/>
          <w:szCs w:val="28"/>
          <w:u w:val="single"/>
        </w:rPr>
        <w:t>Проблема:</w:t>
      </w:r>
      <w:r w:rsidRPr="00B9365F">
        <w:rPr>
          <w:rFonts w:ascii="Times New Roman" w:hAnsi="Times New Roman"/>
          <w:i/>
          <w:color w:val="C00000"/>
        </w:rPr>
        <w:t xml:space="preserve"> </w:t>
      </w:r>
      <w:r w:rsidRPr="00B9365F">
        <w:rPr>
          <w:rFonts w:ascii="Times New Roman" w:hAnsi="Times New Roman"/>
          <w:i/>
          <w:color w:val="002060"/>
        </w:rPr>
        <w:t xml:space="preserve">наблюдения убеждают: родители недооценивают величайшую значимость того периода жизни человека, который называется младшим школьным возрастом. Взрослые плохо осознают, что это за период, в чем его сила и слабость, какие задачи решаются в это время. Младший школьный возраст не просто период детства и один из многих этапов развития человека. Это чрезвычайно значимый период человеческой жизни, очередной ее старт и одновременно вершина. Ребенок, начавший ходить в школу, осознает свое принципиальное отличие от других детей. От тех, кто младше его, он отличается тем, что учится в школе; от тех, кто старше, - тем, что находится в самом начале школьного пути. В то же время школа объединяет его с взрослым обществом: ведь все люди старшего возраста или тоже учатся, или когда то учились в школе. </w:t>
      </w:r>
    </w:p>
    <w:p w:rsidR="00C2264C" w:rsidRPr="00B9365F" w:rsidRDefault="00C2264C" w:rsidP="00425F2A">
      <w:pPr>
        <w:rPr>
          <w:rFonts w:ascii="Times New Roman" w:hAnsi="Times New Roman"/>
          <w:i/>
          <w:color w:val="002060"/>
        </w:rPr>
      </w:pPr>
      <w:r>
        <w:rPr>
          <w:rFonts w:ascii="Times New Roman" w:hAnsi="Times New Roman"/>
          <w:i/>
          <w:color w:val="002060"/>
        </w:rPr>
        <w:t>М</w:t>
      </w:r>
      <w:r w:rsidRPr="00B9365F">
        <w:rPr>
          <w:rFonts w:ascii="Times New Roman" w:hAnsi="Times New Roman"/>
          <w:i/>
          <w:color w:val="002060"/>
        </w:rPr>
        <w:t>амы и папы, как и десять, и двадцать лет назад, пугают будущего школьника фразой: «Вот пойдешь в школу…». Неужели ничего не изменилось? Неужели родители и дети боятся приходить в школу? Взрослые люди, включая родителей ребенка, заняты своими профессиональными проблемами и домашними заботами и не могут много времени уделять детям. Большую часть времени дети проводят в школе с учителем. Как же найти взаимопонимание между родителями и детьми, родителями и учителями? А сделать это не трудно, просто однажды надо «открыть двери в школу».</w:t>
      </w:r>
    </w:p>
    <w:p w:rsidR="00C2264C" w:rsidRPr="00B9365F" w:rsidRDefault="00C2264C" w:rsidP="00425F2A">
      <w:pPr>
        <w:rPr>
          <w:rFonts w:ascii="Times New Roman" w:hAnsi="Times New Roman"/>
          <w:i/>
          <w:color w:val="002060"/>
        </w:rPr>
      </w:pPr>
      <w:r w:rsidRPr="00C07A13">
        <w:rPr>
          <w:rFonts w:ascii="Times New Roman" w:hAnsi="Times New Roman"/>
          <w:i/>
          <w:color w:val="C00000"/>
        </w:rPr>
        <w:t>Цель мероприятия</w:t>
      </w:r>
      <w:r w:rsidRPr="00B9365F">
        <w:rPr>
          <w:rFonts w:ascii="Times New Roman" w:hAnsi="Times New Roman"/>
          <w:i/>
          <w:color w:val="002060"/>
        </w:rPr>
        <w:t>: познакомить родителей с учебной и воспитательной деятельностью школы.</w:t>
      </w:r>
    </w:p>
    <w:p w:rsidR="00C2264C" w:rsidRPr="00B9365F" w:rsidRDefault="00C2264C" w:rsidP="00425F2A">
      <w:pPr>
        <w:rPr>
          <w:rFonts w:ascii="Times New Roman" w:hAnsi="Times New Roman"/>
          <w:i/>
          <w:color w:val="002060"/>
        </w:rPr>
      </w:pPr>
      <w:r w:rsidRPr="00C07A13">
        <w:rPr>
          <w:rFonts w:ascii="Times New Roman" w:hAnsi="Times New Roman"/>
          <w:i/>
          <w:color w:val="C00000"/>
        </w:rPr>
        <w:t>Задача мероприятия</w:t>
      </w:r>
      <w:r w:rsidRPr="00B9365F">
        <w:rPr>
          <w:rFonts w:ascii="Times New Roman" w:hAnsi="Times New Roman"/>
          <w:i/>
          <w:color w:val="002060"/>
        </w:rPr>
        <w:t>: Дать возможность родителям увидеть работу ребенка на уроке и во внеклассной деятельности.</w:t>
      </w:r>
    </w:p>
    <w:p w:rsidR="00C2264C" w:rsidRPr="00B9365F" w:rsidRDefault="00C2264C" w:rsidP="00425F2A">
      <w:pPr>
        <w:rPr>
          <w:rFonts w:ascii="Times New Roman" w:hAnsi="Times New Roman"/>
          <w:i/>
          <w:color w:val="002060"/>
        </w:rPr>
      </w:pPr>
      <w:r w:rsidRPr="00C07A13">
        <w:rPr>
          <w:rFonts w:ascii="Times New Roman" w:hAnsi="Times New Roman"/>
          <w:i/>
          <w:color w:val="C00000"/>
        </w:rPr>
        <w:t>Тезаурус:</w:t>
      </w:r>
      <w:r w:rsidRPr="00B9365F">
        <w:rPr>
          <w:rFonts w:ascii="Times New Roman" w:hAnsi="Times New Roman"/>
          <w:i/>
          <w:color w:val="002060"/>
        </w:rPr>
        <w:t xml:space="preserve"> День открытых дверей – это когда родители, учителя и дети заняты общим делом.</w:t>
      </w:r>
    </w:p>
    <w:p w:rsidR="00C2264C" w:rsidRDefault="00C2264C" w:rsidP="00425F2A">
      <w:pPr>
        <w:rPr>
          <w:rFonts w:ascii="Times New Roman" w:hAnsi="Times New Roman"/>
          <w:i/>
          <w:color w:val="002060"/>
        </w:rPr>
      </w:pPr>
      <w:r w:rsidRPr="00B9365F">
        <w:rPr>
          <w:rFonts w:ascii="Times New Roman" w:hAnsi="Times New Roman"/>
          <w:i/>
          <w:color w:val="002060"/>
        </w:rPr>
        <w:t>Так традицией наше</w:t>
      </w:r>
      <w:r>
        <w:rPr>
          <w:rFonts w:ascii="Times New Roman" w:hAnsi="Times New Roman"/>
          <w:i/>
          <w:color w:val="002060"/>
        </w:rPr>
        <w:t>го детского сада и</w:t>
      </w:r>
      <w:r w:rsidRPr="00B9365F">
        <w:rPr>
          <w:rFonts w:ascii="Times New Roman" w:hAnsi="Times New Roman"/>
          <w:i/>
          <w:color w:val="002060"/>
        </w:rPr>
        <w:t xml:space="preserve"> школы является проведение Дня открытых дверей. В этот день родителям предоставляется возможность встать на одну ступеньку вместе с детьми. Кто - то вспомнит свое школьное детство, кто - то лучше начнет понимать своего ребенка. В течение дня они являются непосредственными участниками всего происходящего: наблюдают за детьми во время уроков, внеклассных занятий, в одной команде с детьми соревнуются в спортивных и интеллектуальных конкурсах. </w:t>
      </w:r>
    </w:p>
    <w:p w:rsidR="00C2264C" w:rsidRPr="00B9365F" w:rsidRDefault="00C2264C" w:rsidP="00425F2A">
      <w:pPr>
        <w:rPr>
          <w:rFonts w:ascii="Times New Roman" w:hAnsi="Times New Roman"/>
          <w:i/>
          <w:color w:val="002060"/>
        </w:rPr>
      </w:pPr>
      <w:r w:rsidRPr="00B9365F">
        <w:rPr>
          <w:rFonts w:ascii="Times New Roman" w:hAnsi="Times New Roman"/>
          <w:i/>
          <w:color w:val="002060"/>
        </w:rPr>
        <w:t>По данным анкетирования родителей, мы пришли к выводу, что данное мероприятие позволяет родителям увидеть детей и учителей в работе, познакомиться с разными видами деятельности в школе.</w:t>
      </w:r>
    </w:p>
    <w:sectPr w:rsidR="00C2264C" w:rsidRPr="00B9365F" w:rsidSect="00E26A0D">
      <w:pgSz w:w="11906" w:h="16838" w:code="9"/>
      <w:pgMar w:top="1134" w:right="850" w:bottom="1134" w:left="1701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5F2A"/>
    <w:rsid w:val="001A05A1"/>
    <w:rsid w:val="001A6FF6"/>
    <w:rsid w:val="003F44B2"/>
    <w:rsid w:val="00425F2A"/>
    <w:rsid w:val="005112A2"/>
    <w:rsid w:val="00577D0D"/>
    <w:rsid w:val="008E1239"/>
    <w:rsid w:val="00B9365F"/>
    <w:rsid w:val="00BB6BF2"/>
    <w:rsid w:val="00C07A13"/>
    <w:rsid w:val="00C2264C"/>
    <w:rsid w:val="00CA2481"/>
    <w:rsid w:val="00D46DD6"/>
    <w:rsid w:val="00D70081"/>
    <w:rsid w:val="00E03996"/>
    <w:rsid w:val="00E26A0D"/>
    <w:rsid w:val="00ED2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23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78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</TotalTime>
  <Pages>2</Pages>
  <Words>607</Words>
  <Characters>3463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evgeniya.semenova.89@mail.ru</cp:lastModifiedBy>
  <cp:revision>4</cp:revision>
  <dcterms:created xsi:type="dcterms:W3CDTF">2015-12-16T02:53:00Z</dcterms:created>
  <dcterms:modified xsi:type="dcterms:W3CDTF">2016-01-15T15:06:00Z</dcterms:modified>
</cp:coreProperties>
</file>